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BEA0CE" w14:textId="77777777" w:rsidR="00163480" w:rsidRPr="0077275F" w:rsidRDefault="00163480" w:rsidP="00163480">
      <w:pPr>
        <w:spacing w:after="120" w:line="240" w:lineRule="auto"/>
        <w:jc w:val="center"/>
        <w:rPr>
          <w:rFonts w:asciiTheme="majorHAnsi" w:hAnsiTheme="majorHAnsi" w:cstheme="majorHAnsi"/>
          <w:b/>
          <w:bCs/>
        </w:rPr>
      </w:pPr>
      <w:r w:rsidRPr="0077275F">
        <w:rPr>
          <w:rFonts w:asciiTheme="majorHAnsi" w:hAnsiTheme="majorHAnsi" w:cstheme="majorHAnsi"/>
          <w:b/>
          <w:bCs/>
        </w:rPr>
        <w:t>OUT-OF-STATE TRAVEL APPROVAL REQUEST SUPPLEMENT</w:t>
      </w:r>
    </w:p>
    <w:p w14:paraId="592BB0F6" w14:textId="77777777" w:rsidR="00163480" w:rsidRPr="0077275F" w:rsidRDefault="00163480" w:rsidP="00163480">
      <w:pPr>
        <w:spacing w:after="120" w:line="240" w:lineRule="auto"/>
        <w:rPr>
          <w:rFonts w:asciiTheme="majorHAnsi" w:hAnsiTheme="majorHAnsi" w:cstheme="majorHAnsi"/>
        </w:rPr>
      </w:pPr>
      <w:r w:rsidRPr="0077275F">
        <w:rPr>
          <w:rFonts w:asciiTheme="majorHAnsi" w:hAnsiTheme="majorHAnsi" w:cstheme="majorHAnsi"/>
        </w:rPr>
        <w:t>Grant Name</w:t>
      </w:r>
      <w:r>
        <w:rPr>
          <w:rFonts w:asciiTheme="majorHAnsi" w:hAnsiTheme="majorHAnsi" w:cstheme="majorHAnsi"/>
        </w:rPr>
        <w:t xml:space="preserve"> ________________________________</w:t>
      </w:r>
      <w:r w:rsidRPr="0077275F">
        <w:rPr>
          <w:rFonts w:asciiTheme="majorHAnsi" w:hAnsiTheme="majorHAnsi" w:cstheme="majorHAnsi"/>
        </w:rPr>
        <w:t xml:space="preserve">___________________________________________          </w:t>
      </w:r>
    </w:p>
    <w:p w14:paraId="7C30BB0F" w14:textId="77777777" w:rsidR="00163480" w:rsidRPr="0077275F" w:rsidRDefault="00163480" w:rsidP="00163480">
      <w:pPr>
        <w:spacing w:line="240" w:lineRule="auto"/>
        <w:contextualSpacing/>
        <w:jc w:val="center"/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63480" w:rsidRPr="0077275F" w14:paraId="03D52E70" w14:textId="77777777" w:rsidTr="00873849">
        <w:trPr>
          <w:trHeight w:val="1133"/>
        </w:trPr>
        <w:tc>
          <w:tcPr>
            <w:tcW w:w="11016" w:type="dxa"/>
          </w:tcPr>
          <w:p w14:paraId="74852BA7" w14:textId="77777777" w:rsidR="00163480" w:rsidRPr="0077275F" w:rsidRDefault="00163480" w:rsidP="00873849">
            <w:pPr>
              <w:contextualSpacing/>
              <w:rPr>
                <w:rFonts w:asciiTheme="majorHAnsi" w:hAnsiTheme="majorHAnsi" w:cstheme="majorHAnsi"/>
              </w:rPr>
            </w:pPr>
            <w:r w:rsidRPr="0077275F">
              <w:rPr>
                <w:rFonts w:asciiTheme="majorHAnsi" w:hAnsiTheme="majorHAnsi" w:cstheme="majorHAnsi"/>
              </w:rPr>
              <w:t>AGENCY:</w:t>
            </w:r>
          </w:p>
          <w:p w14:paraId="33E89397" w14:textId="77777777" w:rsidR="00163480" w:rsidRPr="0077275F" w:rsidRDefault="00163480" w:rsidP="00873849">
            <w:pPr>
              <w:contextualSpacing/>
              <w:rPr>
                <w:rFonts w:asciiTheme="majorHAnsi" w:hAnsiTheme="majorHAnsi" w:cstheme="majorHAnsi"/>
              </w:rPr>
            </w:pPr>
          </w:p>
          <w:p w14:paraId="7C72CD50" w14:textId="77777777" w:rsidR="00163480" w:rsidRPr="0077275F" w:rsidRDefault="00163480" w:rsidP="00873849">
            <w:pPr>
              <w:contextualSpacing/>
              <w:rPr>
                <w:rFonts w:asciiTheme="majorHAnsi" w:hAnsiTheme="majorHAnsi" w:cstheme="majorHAnsi"/>
              </w:rPr>
            </w:pPr>
            <w:r w:rsidRPr="0077275F">
              <w:rPr>
                <w:rFonts w:asciiTheme="majorHAnsi" w:hAnsiTheme="majorHAnsi" w:cstheme="majorHAnsi"/>
              </w:rPr>
              <w:t>NAME OF ACTIVITY:</w:t>
            </w:r>
          </w:p>
          <w:p w14:paraId="5B3B5E83" w14:textId="77777777" w:rsidR="00163480" w:rsidRPr="0077275F" w:rsidRDefault="00163480" w:rsidP="00873849">
            <w:pPr>
              <w:contextualSpacing/>
              <w:rPr>
                <w:rFonts w:asciiTheme="majorHAnsi" w:hAnsiTheme="majorHAnsi" w:cstheme="majorHAnsi"/>
              </w:rPr>
            </w:pPr>
          </w:p>
          <w:p w14:paraId="0FA5A986" w14:textId="77777777" w:rsidR="00163480" w:rsidRPr="0077275F" w:rsidRDefault="00163480" w:rsidP="00873849">
            <w:pPr>
              <w:contextualSpacing/>
              <w:rPr>
                <w:rFonts w:asciiTheme="majorHAnsi" w:hAnsiTheme="majorHAnsi" w:cstheme="majorHAnsi"/>
              </w:rPr>
            </w:pPr>
            <w:r w:rsidRPr="0077275F">
              <w:rPr>
                <w:rFonts w:asciiTheme="majorHAnsi" w:hAnsiTheme="majorHAnsi" w:cstheme="majorHAnsi"/>
              </w:rPr>
              <w:t xml:space="preserve">ESTIMATED TOTAL COST FOR </w:t>
            </w:r>
            <w:r w:rsidRPr="0077275F">
              <w:rPr>
                <w:rFonts w:asciiTheme="majorHAnsi" w:hAnsiTheme="majorHAnsi" w:cstheme="majorHAnsi"/>
                <w:u w:val="single"/>
              </w:rPr>
              <w:t>ALL</w:t>
            </w:r>
            <w:r w:rsidRPr="0077275F">
              <w:rPr>
                <w:rFonts w:asciiTheme="majorHAnsi" w:hAnsiTheme="majorHAnsi" w:cstheme="majorHAnsi"/>
              </w:rPr>
              <w:t xml:space="preserve"> PARTICIPANTS:</w:t>
            </w:r>
          </w:p>
          <w:p w14:paraId="61653CAA" w14:textId="77777777" w:rsidR="00163480" w:rsidRPr="0077275F" w:rsidRDefault="00163480" w:rsidP="00873849">
            <w:pPr>
              <w:contextualSpacing/>
              <w:rPr>
                <w:rFonts w:asciiTheme="majorHAnsi" w:hAnsiTheme="majorHAnsi" w:cstheme="majorHAnsi"/>
              </w:rPr>
            </w:pPr>
          </w:p>
        </w:tc>
      </w:tr>
    </w:tbl>
    <w:p w14:paraId="246328A6" w14:textId="77777777" w:rsidR="00163480" w:rsidRPr="0077275F" w:rsidRDefault="00163480" w:rsidP="00163480">
      <w:pPr>
        <w:spacing w:line="240" w:lineRule="auto"/>
        <w:contextualSpacing/>
        <w:rPr>
          <w:rFonts w:asciiTheme="majorHAnsi" w:hAnsiTheme="majorHAnsi" w:cstheme="majorHAnsi"/>
        </w:rPr>
      </w:pPr>
    </w:p>
    <w:p w14:paraId="0B1B375C" w14:textId="77777777" w:rsidR="00163480" w:rsidRPr="0077275F" w:rsidRDefault="00163480" w:rsidP="00163480">
      <w:pPr>
        <w:spacing w:line="240" w:lineRule="auto"/>
        <w:contextualSpacing/>
        <w:rPr>
          <w:rFonts w:asciiTheme="majorHAnsi" w:hAnsiTheme="majorHAnsi" w:cstheme="majorHAnsi"/>
        </w:rPr>
      </w:pPr>
      <w:r w:rsidRPr="0077275F">
        <w:rPr>
          <w:rFonts w:asciiTheme="majorHAnsi" w:hAnsiTheme="majorHAnsi" w:cstheme="majorHAnsi"/>
        </w:rPr>
        <w:t xml:space="preserve">IF THIS FORM IS </w:t>
      </w:r>
      <w:r w:rsidRPr="0077275F">
        <w:rPr>
          <w:rFonts w:asciiTheme="majorHAnsi" w:hAnsiTheme="majorHAnsi" w:cstheme="majorHAnsi"/>
          <w:u w:val="single"/>
        </w:rPr>
        <w:t>NOT</w:t>
      </w:r>
      <w:r>
        <w:rPr>
          <w:rFonts w:asciiTheme="majorHAnsi" w:hAnsiTheme="majorHAnsi" w:cstheme="majorHAnsi"/>
        </w:rPr>
        <w:t xml:space="preserve"> </w:t>
      </w:r>
      <w:r w:rsidRPr="0077275F">
        <w:rPr>
          <w:rFonts w:asciiTheme="majorHAnsi" w:hAnsiTheme="majorHAnsi" w:cstheme="majorHAnsi"/>
        </w:rPr>
        <w:t xml:space="preserve">BEING </w:t>
      </w:r>
      <w:proofErr w:type="gramStart"/>
      <w:r w:rsidRPr="0077275F">
        <w:rPr>
          <w:rFonts w:asciiTheme="majorHAnsi" w:hAnsiTheme="majorHAnsi" w:cstheme="majorHAnsi"/>
        </w:rPr>
        <w:t>SUBMITTED PRIOR</w:t>
      </w:r>
      <w:proofErr w:type="gramEnd"/>
      <w:r w:rsidRPr="0077275F">
        <w:rPr>
          <w:rFonts w:asciiTheme="majorHAnsi" w:hAnsiTheme="majorHAnsi" w:cstheme="majorHAnsi"/>
        </w:rPr>
        <w:t xml:space="preserve"> TO THE SCHEDULED BEGIN DATE OF TRAVEL, PLEASE PROVIDE A JUSTIFICATION: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63480" w:rsidRPr="0077275F" w14:paraId="39103CAB" w14:textId="77777777" w:rsidTr="00873849">
        <w:trPr>
          <w:trHeight w:val="683"/>
        </w:trPr>
        <w:tc>
          <w:tcPr>
            <w:tcW w:w="11016" w:type="dxa"/>
          </w:tcPr>
          <w:p w14:paraId="2E2769BD" w14:textId="77777777" w:rsidR="00163480" w:rsidRPr="0077275F" w:rsidRDefault="00163480" w:rsidP="00873849">
            <w:pPr>
              <w:contextualSpacing/>
              <w:rPr>
                <w:rFonts w:asciiTheme="majorHAnsi" w:hAnsiTheme="majorHAnsi" w:cstheme="majorHAnsi"/>
              </w:rPr>
            </w:pPr>
          </w:p>
        </w:tc>
      </w:tr>
    </w:tbl>
    <w:p w14:paraId="3EF45120" w14:textId="77777777" w:rsidR="00163480" w:rsidRPr="0077275F" w:rsidRDefault="00163480" w:rsidP="00163480">
      <w:pPr>
        <w:spacing w:line="240" w:lineRule="auto"/>
        <w:contextualSpacing/>
        <w:rPr>
          <w:rFonts w:asciiTheme="majorHAnsi" w:hAnsiTheme="majorHAnsi" w:cstheme="majorHAnsi"/>
        </w:rPr>
      </w:pPr>
    </w:p>
    <w:p w14:paraId="3DD90CC5" w14:textId="77777777" w:rsidR="00163480" w:rsidRPr="0077275F" w:rsidRDefault="00163480" w:rsidP="00163480">
      <w:pPr>
        <w:spacing w:line="240" w:lineRule="auto"/>
        <w:contextualSpacing/>
        <w:rPr>
          <w:rFonts w:asciiTheme="majorHAnsi" w:hAnsiTheme="majorHAnsi" w:cstheme="majorHAnsi"/>
        </w:rPr>
      </w:pPr>
      <w:r w:rsidRPr="0077275F">
        <w:rPr>
          <w:rFonts w:asciiTheme="majorHAnsi" w:hAnsiTheme="majorHAnsi" w:cstheme="majorHAnsi"/>
        </w:rPr>
        <w:t>PLEASE DESCRIBE THE VALUE OF THE OUT-OF-STATE TRAVEL TO THE AGENCY’S STATUTORY MISSION: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75"/>
        <w:gridCol w:w="5575"/>
      </w:tblGrid>
      <w:tr w:rsidR="00163480" w:rsidRPr="0077275F" w14:paraId="04C7779F" w14:textId="77777777" w:rsidTr="00873849">
        <w:trPr>
          <w:trHeight w:val="818"/>
        </w:trPr>
        <w:tc>
          <w:tcPr>
            <w:tcW w:w="9350" w:type="dxa"/>
            <w:gridSpan w:val="2"/>
          </w:tcPr>
          <w:p w14:paraId="4ACBBABB" w14:textId="77777777" w:rsidR="00163480" w:rsidRPr="0077275F" w:rsidRDefault="00163480" w:rsidP="00873849">
            <w:pPr>
              <w:contextualSpacing/>
              <w:rPr>
                <w:rFonts w:asciiTheme="majorHAnsi" w:hAnsiTheme="majorHAnsi" w:cstheme="majorHAnsi"/>
              </w:rPr>
            </w:pPr>
          </w:p>
        </w:tc>
      </w:tr>
      <w:tr w:rsidR="00163480" w:rsidRPr="0077275F" w14:paraId="2F9A52CF" w14:textId="77777777" w:rsidTr="00873849">
        <w:tc>
          <w:tcPr>
            <w:tcW w:w="9350" w:type="dxa"/>
            <w:gridSpan w:val="2"/>
          </w:tcPr>
          <w:p w14:paraId="7344C083" w14:textId="77777777" w:rsidR="00163480" w:rsidRPr="0077275F" w:rsidRDefault="00163480" w:rsidP="00873849">
            <w:pPr>
              <w:contextualSpacing/>
              <w:rPr>
                <w:rFonts w:asciiTheme="majorHAnsi" w:hAnsiTheme="majorHAnsi" w:cstheme="majorHAnsi"/>
              </w:rPr>
            </w:pPr>
            <w:r w:rsidRPr="0077275F">
              <w:rPr>
                <w:rFonts w:asciiTheme="majorHAnsi" w:hAnsiTheme="majorHAnsi" w:cstheme="majorHAnsi"/>
              </w:rPr>
              <w:t>PLEASE LIST ALL INDIVIDUALS WHO WILL BE TRAVELING AND THEIR PURPOSE FOR TRAVELING. PURPOSE SHOULD INCLUDE AN EXPLANATION OF WHY IT IS NECESSARY THAT THEY TRAVEL:</w:t>
            </w:r>
          </w:p>
        </w:tc>
      </w:tr>
      <w:tr w:rsidR="00163480" w:rsidRPr="0077275F" w14:paraId="59907DE7" w14:textId="77777777" w:rsidTr="00873849">
        <w:trPr>
          <w:trHeight w:val="368"/>
        </w:trPr>
        <w:tc>
          <w:tcPr>
            <w:tcW w:w="3775" w:type="dxa"/>
          </w:tcPr>
          <w:p w14:paraId="4E67945C" w14:textId="77777777" w:rsidR="00163480" w:rsidRPr="0077275F" w:rsidRDefault="00163480" w:rsidP="00873849">
            <w:pPr>
              <w:contextualSpacing/>
              <w:rPr>
                <w:rFonts w:asciiTheme="majorHAnsi" w:hAnsiTheme="majorHAnsi" w:cstheme="majorHAnsi"/>
              </w:rPr>
            </w:pPr>
            <w:r w:rsidRPr="0077275F">
              <w:rPr>
                <w:rFonts w:asciiTheme="majorHAnsi" w:hAnsiTheme="majorHAnsi" w:cstheme="majorHAnsi"/>
              </w:rPr>
              <w:t>TRAVELER/PARTICIPANT NAME:</w:t>
            </w:r>
          </w:p>
        </w:tc>
        <w:tc>
          <w:tcPr>
            <w:tcW w:w="5575" w:type="dxa"/>
          </w:tcPr>
          <w:p w14:paraId="76B359FF" w14:textId="77777777" w:rsidR="00163480" w:rsidRPr="0077275F" w:rsidRDefault="00163480" w:rsidP="00873849">
            <w:pPr>
              <w:contextualSpacing/>
              <w:rPr>
                <w:rFonts w:asciiTheme="majorHAnsi" w:hAnsiTheme="majorHAnsi" w:cstheme="majorHAnsi"/>
              </w:rPr>
            </w:pPr>
            <w:r w:rsidRPr="0077275F">
              <w:rPr>
                <w:rFonts w:asciiTheme="majorHAnsi" w:hAnsiTheme="majorHAnsi" w:cstheme="majorHAnsi"/>
              </w:rPr>
              <w:t>PURPOSE:</w:t>
            </w:r>
          </w:p>
        </w:tc>
      </w:tr>
      <w:tr w:rsidR="00163480" w:rsidRPr="0077275F" w14:paraId="624912F9" w14:textId="77777777" w:rsidTr="00873849">
        <w:trPr>
          <w:trHeight w:val="350"/>
        </w:trPr>
        <w:tc>
          <w:tcPr>
            <w:tcW w:w="3775" w:type="dxa"/>
          </w:tcPr>
          <w:p w14:paraId="173AE0E9" w14:textId="77777777" w:rsidR="00163480" w:rsidRPr="0077275F" w:rsidRDefault="00163480" w:rsidP="00873849">
            <w:pPr>
              <w:contextualSpacing/>
              <w:rPr>
                <w:rFonts w:asciiTheme="majorHAnsi" w:hAnsiTheme="majorHAnsi" w:cstheme="majorHAnsi"/>
              </w:rPr>
            </w:pPr>
          </w:p>
        </w:tc>
        <w:tc>
          <w:tcPr>
            <w:tcW w:w="5575" w:type="dxa"/>
          </w:tcPr>
          <w:p w14:paraId="48D303E4" w14:textId="77777777" w:rsidR="00163480" w:rsidRPr="0077275F" w:rsidRDefault="00163480" w:rsidP="00873849">
            <w:pPr>
              <w:contextualSpacing/>
              <w:rPr>
                <w:rFonts w:asciiTheme="majorHAnsi" w:hAnsiTheme="majorHAnsi" w:cstheme="majorHAnsi"/>
              </w:rPr>
            </w:pPr>
          </w:p>
        </w:tc>
      </w:tr>
      <w:tr w:rsidR="00163480" w:rsidRPr="0077275F" w14:paraId="3295066C" w14:textId="77777777" w:rsidTr="00873849">
        <w:trPr>
          <w:trHeight w:val="350"/>
        </w:trPr>
        <w:tc>
          <w:tcPr>
            <w:tcW w:w="3775" w:type="dxa"/>
          </w:tcPr>
          <w:p w14:paraId="2869CFCC" w14:textId="77777777" w:rsidR="00163480" w:rsidRPr="0077275F" w:rsidRDefault="00163480" w:rsidP="00873849">
            <w:pPr>
              <w:contextualSpacing/>
              <w:rPr>
                <w:rFonts w:asciiTheme="majorHAnsi" w:hAnsiTheme="majorHAnsi" w:cstheme="majorHAnsi"/>
              </w:rPr>
            </w:pPr>
          </w:p>
        </w:tc>
        <w:tc>
          <w:tcPr>
            <w:tcW w:w="5575" w:type="dxa"/>
          </w:tcPr>
          <w:p w14:paraId="7E5589D1" w14:textId="77777777" w:rsidR="00163480" w:rsidRPr="0077275F" w:rsidRDefault="00163480" w:rsidP="00873849">
            <w:pPr>
              <w:contextualSpacing/>
              <w:rPr>
                <w:rFonts w:asciiTheme="majorHAnsi" w:hAnsiTheme="majorHAnsi" w:cstheme="majorHAnsi"/>
              </w:rPr>
            </w:pPr>
          </w:p>
        </w:tc>
      </w:tr>
      <w:tr w:rsidR="00163480" w:rsidRPr="0077275F" w14:paraId="09E19A08" w14:textId="77777777" w:rsidTr="00873849">
        <w:trPr>
          <w:trHeight w:val="350"/>
        </w:trPr>
        <w:tc>
          <w:tcPr>
            <w:tcW w:w="3775" w:type="dxa"/>
          </w:tcPr>
          <w:p w14:paraId="1A241B81" w14:textId="77777777" w:rsidR="00163480" w:rsidRPr="0077275F" w:rsidRDefault="00163480" w:rsidP="00873849">
            <w:pPr>
              <w:contextualSpacing/>
              <w:rPr>
                <w:rFonts w:asciiTheme="majorHAnsi" w:hAnsiTheme="majorHAnsi" w:cstheme="majorHAnsi"/>
              </w:rPr>
            </w:pPr>
          </w:p>
        </w:tc>
        <w:tc>
          <w:tcPr>
            <w:tcW w:w="5575" w:type="dxa"/>
          </w:tcPr>
          <w:p w14:paraId="763FD52A" w14:textId="77777777" w:rsidR="00163480" w:rsidRPr="0077275F" w:rsidRDefault="00163480" w:rsidP="00873849">
            <w:pPr>
              <w:contextualSpacing/>
              <w:rPr>
                <w:rFonts w:asciiTheme="majorHAnsi" w:hAnsiTheme="majorHAnsi" w:cstheme="majorHAnsi"/>
              </w:rPr>
            </w:pPr>
          </w:p>
        </w:tc>
      </w:tr>
      <w:tr w:rsidR="00163480" w:rsidRPr="0077275F" w14:paraId="468521EA" w14:textId="77777777" w:rsidTr="00873849">
        <w:trPr>
          <w:trHeight w:val="350"/>
        </w:trPr>
        <w:tc>
          <w:tcPr>
            <w:tcW w:w="3775" w:type="dxa"/>
          </w:tcPr>
          <w:p w14:paraId="2EDEDC6E" w14:textId="77777777" w:rsidR="00163480" w:rsidRPr="0077275F" w:rsidRDefault="00163480" w:rsidP="00873849">
            <w:pPr>
              <w:contextualSpacing/>
              <w:rPr>
                <w:rFonts w:asciiTheme="majorHAnsi" w:hAnsiTheme="majorHAnsi" w:cstheme="majorHAnsi"/>
              </w:rPr>
            </w:pPr>
          </w:p>
        </w:tc>
        <w:tc>
          <w:tcPr>
            <w:tcW w:w="5575" w:type="dxa"/>
          </w:tcPr>
          <w:p w14:paraId="36BB324A" w14:textId="77777777" w:rsidR="00163480" w:rsidRPr="0077275F" w:rsidRDefault="00163480" w:rsidP="00873849">
            <w:pPr>
              <w:contextualSpacing/>
              <w:rPr>
                <w:rFonts w:asciiTheme="majorHAnsi" w:hAnsiTheme="majorHAnsi" w:cstheme="majorHAnsi"/>
              </w:rPr>
            </w:pPr>
          </w:p>
        </w:tc>
      </w:tr>
      <w:tr w:rsidR="00163480" w:rsidRPr="0077275F" w14:paraId="22C05CC2" w14:textId="77777777" w:rsidTr="00873849">
        <w:trPr>
          <w:trHeight w:val="350"/>
        </w:trPr>
        <w:tc>
          <w:tcPr>
            <w:tcW w:w="3775" w:type="dxa"/>
          </w:tcPr>
          <w:p w14:paraId="7C72F076" w14:textId="77777777" w:rsidR="00163480" w:rsidRPr="0077275F" w:rsidRDefault="00163480" w:rsidP="00873849">
            <w:pPr>
              <w:contextualSpacing/>
              <w:rPr>
                <w:rFonts w:asciiTheme="majorHAnsi" w:hAnsiTheme="majorHAnsi" w:cstheme="majorHAnsi"/>
              </w:rPr>
            </w:pPr>
          </w:p>
        </w:tc>
        <w:tc>
          <w:tcPr>
            <w:tcW w:w="5575" w:type="dxa"/>
          </w:tcPr>
          <w:p w14:paraId="607FD2A1" w14:textId="77777777" w:rsidR="00163480" w:rsidRPr="0077275F" w:rsidRDefault="00163480" w:rsidP="00873849">
            <w:pPr>
              <w:contextualSpacing/>
              <w:rPr>
                <w:rFonts w:asciiTheme="majorHAnsi" w:hAnsiTheme="majorHAnsi" w:cstheme="majorHAnsi"/>
              </w:rPr>
            </w:pPr>
          </w:p>
        </w:tc>
      </w:tr>
      <w:tr w:rsidR="00163480" w:rsidRPr="0077275F" w14:paraId="1D930F30" w14:textId="77777777" w:rsidTr="00873849">
        <w:trPr>
          <w:trHeight w:val="440"/>
        </w:trPr>
        <w:tc>
          <w:tcPr>
            <w:tcW w:w="9350" w:type="dxa"/>
            <w:gridSpan w:val="2"/>
          </w:tcPr>
          <w:p w14:paraId="48B33207" w14:textId="77777777" w:rsidR="00163480" w:rsidRPr="0077275F" w:rsidRDefault="00163480" w:rsidP="00873849">
            <w:pPr>
              <w:contextualSpacing/>
              <w:rPr>
                <w:rFonts w:asciiTheme="majorHAnsi" w:hAnsiTheme="majorHAnsi" w:cstheme="majorHAnsi"/>
              </w:rPr>
            </w:pPr>
            <w:r w:rsidRPr="0077275F">
              <w:rPr>
                <w:rFonts w:asciiTheme="majorHAnsi" w:hAnsiTheme="majorHAnsi" w:cstheme="majorHAnsi"/>
              </w:rPr>
              <w:t>Total Number of Travelers/Participants:</w:t>
            </w:r>
          </w:p>
        </w:tc>
      </w:tr>
    </w:tbl>
    <w:p w14:paraId="2DBA5358" w14:textId="77777777" w:rsidR="00163480" w:rsidRPr="0077275F" w:rsidRDefault="00163480" w:rsidP="00163480">
      <w:pPr>
        <w:spacing w:line="240" w:lineRule="auto"/>
        <w:contextualSpacing/>
        <w:rPr>
          <w:rFonts w:asciiTheme="majorHAnsi" w:hAnsiTheme="majorHAnsi" w:cstheme="majorHAnsi"/>
        </w:rPr>
      </w:pPr>
    </w:p>
    <w:p w14:paraId="601C2591" w14:textId="77777777" w:rsidR="00163480" w:rsidRPr="0077275F" w:rsidRDefault="00163480" w:rsidP="00163480">
      <w:pPr>
        <w:spacing w:line="240" w:lineRule="auto"/>
        <w:contextualSpacing/>
        <w:rPr>
          <w:rFonts w:asciiTheme="majorHAnsi" w:hAnsiTheme="majorHAnsi" w:cstheme="majorHAnsi"/>
        </w:rPr>
      </w:pPr>
    </w:p>
    <w:p w14:paraId="32DA1A45" w14:textId="77777777" w:rsidR="00163480" w:rsidRPr="0077275F" w:rsidRDefault="00163480" w:rsidP="00163480">
      <w:pPr>
        <w:spacing w:after="0" w:line="240" w:lineRule="auto"/>
        <w:contextualSpacing/>
        <w:rPr>
          <w:rFonts w:asciiTheme="majorHAnsi" w:hAnsiTheme="majorHAnsi" w:cstheme="majorHAnsi"/>
        </w:rPr>
      </w:pPr>
      <w:proofErr w:type="gramStart"/>
      <w:r w:rsidRPr="0077275F">
        <w:rPr>
          <w:rFonts w:asciiTheme="majorHAnsi" w:hAnsiTheme="majorHAnsi" w:cstheme="majorHAnsi"/>
        </w:rPr>
        <w:t>Name:_</w:t>
      </w:r>
      <w:proofErr w:type="gramEnd"/>
      <w:r w:rsidRPr="0077275F">
        <w:rPr>
          <w:rFonts w:asciiTheme="majorHAnsi" w:hAnsiTheme="majorHAnsi" w:cstheme="majorHAnsi"/>
        </w:rPr>
        <w:t>______________________________Signature:_________________________Date:___________</w:t>
      </w:r>
    </w:p>
    <w:p w14:paraId="742EA6CD" w14:textId="77777777" w:rsidR="00163480" w:rsidRDefault="00163480" w:rsidP="00163480">
      <w:pPr>
        <w:spacing w:after="0" w:line="240" w:lineRule="auto"/>
        <w:contextualSpacing/>
        <w:rPr>
          <w:rFonts w:asciiTheme="majorHAnsi" w:hAnsiTheme="majorHAnsi" w:cstheme="majorHAnsi"/>
        </w:rPr>
      </w:pPr>
      <w:r w:rsidRPr="0077275F">
        <w:rPr>
          <w:rFonts w:asciiTheme="majorHAnsi" w:hAnsiTheme="majorHAnsi" w:cstheme="majorHAnsi"/>
        </w:rPr>
        <w:t>(Authorized Contractor)</w:t>
      </w:r>
    </w:p>
    <w:p w14:paraId="3CC1E93B" w14:textId="77777777" w:rsidR="00163480" w:rsidRPr="0077275F" w:rsidRDefault="00163480" w:rsidP="00163480">
      <w:pPr>
        <w:rPr>
          <w:rFonts w:asciiTheme="majorHAnsi" w:hAnsiTheme="majorHAnsi" w:cstheme="majorHAnsi"/>
        </w:rPr>
      </w:pPr>
    </w:p>
    <w:p w14:paraId="2C346C62" w14:textId="37A48426" w:rsidR="007D1722" w:rsidRPr="00163480" w:rsidRDefault="007D1722" w:rsidP="00163480">
      <w:pPr>
        <w:tabs>
          <w:tab w:val="left" w:pos="2655"/>
        </w:tabs>
        <w:rPr>
          <w:rFonts w:asciiTheme="majorHAnsi" w:hAnsiTheme="majorHAnsi" w:cstheme="majorHAnsi"/>
        </w:rPr>
      </w:pPr>
    </w:p>
    <w:sectPr w:rsidR="007D1722" w:rsidRPr="00163480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83BCDA" w14:textId="77777777" w:rsidR="001A5DFD" w:rsidRDefault="001A5DFD">
      <w:pPr>
        <w:spacing w:line="240" w:lineRule="auto"/>
      </w:pPr>
      <w:r>
        <w:separator/>
      </w:r>
    </w:p>
  </w:endnote>
  <w:endnote w:type="continuationSeparator" w:id="0">
    <w:p w14:paraId="0CA02699" w14:textId="77777777" w:rsidR="001A5DFD" w:rsidRDefault="001A5D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284F27D-E24D-4E14-A5FB-F1BB806315DC}"/>
    <w:embedBold r:id="rId2" w:fontKey="{E2024F55-8C26-41E1-82AE-03BA103E35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14AEC96-7745-4553-A422-398CC4EE379D}"/>
  </w:font>
  <w:font w:name="Archivo Medium">
    <w:panose1 w:val="00000000000000000000"/>
    <w:charset w:val="00"/>
    <w:family w:val="auto"/>
    <w:pitch w:val="variable"/>
    <w:sig w:usb0="A00000FF" w:usb1="500020EB" w:usb2="00000008" w:usb3="00000000" w:csb0="00000193" w:csb1="00000000"/>
    <w:embedRegular r:id="rId4" w:fontKey="{CB269D5A-5805-4E3D-99BB-518B9A9249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038456" w14:textId="77777777" w:rsidR="00163480" w:rsidRPr="00163480" w:rsidRDefault="00163480" w:rsidP="00163480">
    <w:pPr>
      <w:tabs>
        <w:tab w:val="center" w:pos="4680"/>
        <w:tab w:val="right" w:pos="9360"/>
      </w:tabs>
      <w:spacing w:after="0" w:line="240" w:lineRule="auto"/>
      <w:rPr>
        <w:rFonts w:ascii="Times New Roman" w:hAnsi="Times New Roman" w:cs="Times New Roman"/>
        <w:sz w:val="18"/>
        <w:szCs w:val="18"/>
      </w:rPr>
    </w:pPr>
    <w:r w:rsidRPr="00163480">
      <w:rPr>
        <w:rFonts w:ascii="Times New Roman" w:hAnsi="Times New Roman" w:cs="Times New Roman"/>
        <w:sz w:val="18"/>
        <w:szCs w:val="18"/>
      </w:rPr>
      <w:t>THIS FORM SHOULD BE ACCOMPANIED BY RELATED CONTRACTOR TRAVEL APPROVAL FORM AND A COPY OF CONFERENCE BROCHURE (if applicable)</w:t>
    </w:r>
  </w:p>
  <w:p w14:paraId="7F9151AF" w14:textId="77777777" w:rsidR="007D1722" w:rsidRDefault="007D1722"/>
  <w:p w14:paraId="04F7B565" w14:textId="77777777" w:rsidR="007D1722" w:rsidRDefault="00D334E6">
    <w:pPr>
      <w:jc w:val="center"/>
      <w:rPr>
        <w:rFonts w:ascii="Archivo Medium" w:eastAsia="Archivo Medium" w:hAnsi="Archivo Medium" w:cs="Archivo Medium"/>
        <w:color w:val="369991"/>
        <w:sz w:val="20"/>
        <w:szCs w:val="20"/>
      </w:rPr>
    </w:pPr>
    <w:r>
      <w:rPr>
        <w:rFonts w:ascii="Archivo Medium" w:eastAsia="Archivo Medium" w:hAnsi="Archivo Medium" w:cs="Archivo Medium"/>
        <w:color w:val="369991"/>
        <w:sz w:val="20"/>
        <w:szCs w:val="20"/>
      </w:rPr>
      <w:t xml:space="preserve">AHCCCS </w:t>
    </w:r>
    <w:r>
      <w:rPr>
        <w:rFonts w:ascii="Archivo Medium" w:eastAsia="Archivo Medium" w:hAnsi="Archivo Medium" w:cs="Archivo Medium"/>
        <w:color w:val="CC6B21"/>
        <w:sz w:val="20"/>
        <w:szCs w:val="20"/>
      </w:rPr>
      <w:t>|</w:t>
    </w:r>
    <w:r>
      <w:rPr>
        <w:rFonts w:ascii="Archivo Medium" w:eastAsia="Archivo Medium" w:hAnsi="Archivo Medium" w:cs="Archivo Medium"/>
        <w:color w:val="369991"/>
        <w:sz w:val="20"/>
        <w:szCs w:val="20"/>
      </w:rPr>
      <w:t xml:space="preserve"> azahcccs.gov</w:t>
    </w:r>
  </w:p>
  <w:p w14:paraId="2DF68449" w14:textId="77777777" w:rsidR="007D1722" w:rsidRDefault="007D1722">
    <w:pPr>
      <w:jc w:val="center"/>
      <w:rPr>
        <w:rFonts w:ascii="Archivo Medium" w:eastAsia="Archivo Medium" w:hAnsi="Archivo Medium" w:cs="Archivo Medium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D5C19C" w14:textId="77777777" w:rsidR="001A5DFD" w:rsidRDefault="001A5DFD">
      <w:pPr>
        <w:spacing w:line="240" w:lineRule="auto"/>
      </w:pPr>
      <w:r>
        <w:separator/>
      </w:r>
    </w:p>
  </w:footnote>
  <w:footnote w:type="continuationSeparator" w:id="0">
    <w:p w14:paraId="2F4D5F43" w14:textId="77777777" w:rsidR="001A5DFD" w:rsidRDefault="001A5DF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65E806" w14:textId="77777777" w:rsidR="007D1722" w:rsidRDefault="00D334E6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F69D458" wp14:editId="5A0404D1">
          <wp:simplePos x="0" y="0"/>
          <wp:positionH relativeFrom="page">
            <wp:posOffset>10583</wp:posOffset>
          </wp:positionH>
          <wp:positionV relativeFrom="page">
            <wp:posOffset>6139</wp:posOffset>
          </wp:positionV>
          <wp:extent cx="7772400" cy="150495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307" b="307"/>
                  <a:stretch>
                    <a:fillRect/>
                  </a:stretch>
                </pic:blipFill>
                <pic:spPr>
                  <a:xfrm>
                    <a:off x="0" y="0"/>
                    <a:ext cx="7772400" cy="1504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582EA0B" w14:textId="77777777" w:rsidR="007D1722" w:rsidRDefault="007D1722"/>
  <w:p w14:paraId="1D5715B0" w14:textId="77777777" w:rsidR="007D1722" w:rsidRDefault="007D1722"/>
  <w:p w14:paraId="44E42DF7" w14:textId="77777777" w:rsidR="007D1722" w:rsidRDefault="007D172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480"/>
    <w:rsid w:val="00163480"/>
    <w:rsid w:val="001A5DFD"/>
    <w:rsid w:val="0075330F"/>
    <w:rsid w:val="007D1722"/>
    <w:rsid w:val="00831297"/>
    <w:rsid w:val="00D33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A49486"/>
  <w15:docId w15:val="{F739F08D-D424-4396-B7B6-AF620900D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3480"/>
    <w:pPr>
      <w:spacing w:after="160" w:line="259" w:lineRule="auto"/>
    </w:pPr>
    <w:rPr>
      <w:rFonts w:ascii="Calibri" w:eastAsia="Calibri" w:hAnsi="Calibri" w:cs="Calibri"/>
      <w:lang w:val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n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en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en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sz w:val="24"/>
      <w:szCs w:val="24"/>
      <w:lang w:val="en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val="en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 w:line="276" w:lineRule="auto"/>
      <w:outlineLvl w:val="5"/>
    </w:pPr>
    <w:rPr>
      <w:rFonts w:ascii="Arial" w:eastAsia="Arial" w:hAnsi="Arial" w:cs="Arial"/>
      <w:i/>
      <w:color w:val="666666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e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val="en"/>
    </w:rPr>
  </w:style>
  <w:style w:type="table" w:styleId="TableGrid">
    <w:name w:val="Table Grid"/>
    <w:basedOn w:val="TableNormal"/>
    <w:uiPriority w:val="59"/>
    <w:rsid w:val="00163480"/>
    <w:pPr>
      <w:spacing w:line="240" w:lineRule="auto"/>
    </w:pPr>
    <w:rPr>
      <w:rFonts w:asciiTheme="minorHAnsi" w:eastAsiaTheme="minorHAnsi" w:hAnsiTheme="minorHAnsi" w:cstheme="minorBid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634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3480"/>
    <w:rPr>
      <w:rFonts w:ascii="Calibri" w:eastAsia="Calibri" w:hAnsi="Calibri" w:cs="Calibri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634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3480"/>
    <w:rPr>
      <w:rFonts w:ascii="Calibri" w:eastAsia="Calibri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ahcccs.sharepoint.com/sites/AHCCCSBranding/OfficeTemplates/AHCCCS%20Letterhead%20Central%20(Phoenix)%20Offic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4EE79287966147AC34ADEE588167C4" ma:contentTypeVersion="4" ma:contentTypeDescription="Create a new document." ma:contentTypeScope="" ma:versionID="0fcd518511e0e5ccc3113e3a1e34b331">
  <xsd:schema xmlns:xsd="http://www.w3.org/2001/XMLSchema" xmlns:xs="http://www.w3.org/2001/XMLSchema" xmlns:p="http://schemas.microsoft.com/office/2006/metadata/properties" xmlns:ns2="dd6b4286-a845-4e38-8861-5f13beeea9e2" targetNamespace="http://schemas.microsoft.com/office/2006/metadata/properties" ma:root="true" ma:fieldsID="ceeda66032ad8d03990e4f0ff740d2a4" ns2:_="">
    <xsd:import namespace="dd6b4286-a845-4e38-8861-5f13beeea9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6b4286-a845-4e38-8861-5f13beeea9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7416A9F-B041-4D68-B30B-B5C785A7C7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6b4286-a845-4e38-8861-5f13beeea9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B2DFB88-B0F0-4E9E-83A2-F0995EB497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7824319-C3DF-419C-99BB-A717341B529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AHCCCS%20Letterhead%20Central%20(Phoenix)%20Office</Template>
  <TotalTime>2</TotalTime>
  <Pages>1</Pages>
  <Words>119</Words>
  <Characters>679</Characters>
  <Application>Microsoft Office Word</Application>
  <DocSecurity>0</DocSecurity>
  <Lines>5</Lines>
  <Paragraphs>1</Paragraphs>
  <ScaleCrop>false</ScaleCrop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Swanson, Albert</dc:creator>
  <cp:lastModifiedBy>Swanson, Albert</cp:lastModifiedBy>
  <cp:revision>1</cp:revision>
  <dcterms:created xsi:type="dcterms:W3CDTF">2024-11-19T23:27:00Z</dcterms:created>
  <dcterms:modified xsi:type="dcterms:W3CDTF">2024-11-19T23:30:00Z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0x010100364EE79287966147AC34ADEE588167C4</vt:lpwstr>
  </property>
</Properties>
</file>